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38122" w14:textId="6AAF7204" w:rsidR="008B758A" w:rsidRPr="00601D0B" w:rsidRDefault="008B758A" w:rsidP="00066B2F">
      <w:pPr>
        <w:spacing w:line="360" w:lineRule="auto"/>
        <w:jc w:val="right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 xml:space="preserve">Warszawa, </w:t>
      </w:r>
      <w:r w:rsidR="00496FFC" w:rsidRPr="00601D0B">
        <w:rPr>
          <w:rFonts w:ascii="Advent Sans Beta" w:hAnsi="Advent Sans Beta" w:cs="Advent Sans Beta"/>
        </w:rPr>
        <w:t>8 marca 2024 r.</w:t>
      </w:r>
    </w:p>
    <w:p w14:paraId="6B2DFEFE" w14:textId="214374FB" w:rsidR="008508D2" w:rsidRPr="00601D0B" w:rsidRDefault="00AC6427" w:rsidP="00066B2F">
      <w:pPr>
        <w:spacing w:line="360" w:lineRule="auto"/>
        <w:jc w:val="both"/>
        <w:rPr>
          <w:rFonts w:ascii="Advent Sans Beta" w:hAnsi="Advent Sans Beta" w:cs="Advent Sans Beta"/>
          <w:color w:val="FF0000"/>
        </w:rPr>
      </w:pPr>
      <w:r w:rsidRPr="00601D0B">
        <w:rPr>
          <w:rFonts w:ascii="Advent Sans Beta" w:hAnsi="Advent Sans Beta" w:cs="Advent Sans Beta"/>
          <w:color w:val="FF0000"/>
        </w:rPr>
        <w:t xml:space="preserve">Proszę o odczytanie </w:t>
      </w:r>
      <w:r w:rsidR="00F85515" w:rsidRPr="00601D0B">
        <w:rPr>
          <w:rFonts w:ascii="Advent Sans Beta" w:hAnsi="Advent Sans Beta" w:cs="Advent Sans Beta"/>
          <w:color w:val="FF0000"/>
        </w:rPr>
        <w:t>w sobotę 9 marca 2024 r.</w:t>
      </w:r>
    </w:p>
    <w:p w14:paraId="5E9C4A09" w14:textId="574530F3" w:rsidR="00066B2F" w:rsidRPr="00601D0B" w:rsidRDefault="004E615A" w:rsidP="00066B2F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  <w:sz w:val="22"/>
          <w:szCs w:val="22"/>
        </w:rPr>
      </w:pPr>
      <w:r w:rsidRPr="00601D0B">
        <w:rPr>
          <w:rFonts w:ascii="Advent Sans Beta" w:hAnsi="Advent Sans Beta" w:cs="Advent Sans Beta"/>
          <w:color w:val="201F1E"/>
          <w:sz w:val="22"/>
          <w:szCs w:val="22"/>
        </w:rPr>
        <w:t>D</w:t>
      </w:r>
      <w:r w:rsidR="00AC6427" w:rsidRPr="00601D0B">
        <w:rPr>
          <w:rFonts w:ascii="Advent Sans Beta" w:hAnsi="Advent Sans Beta" w:cs="Advent Sans Beta"/>
          <w:color w:val="201F1E"/>
          <w:sz w:val="22"/>
          <w:szCs w:val="22"/>
        </w:rPr>
        <w:t>roga Młodzieży</w:t>
      </w:r>
      <w:r w:rsidRPr="00601D0B">
        <w:rPr>
          <w:rFonts w:ascii="Advent Sans Beta" w:hAnsi="Advent Sans Beta" w:cs="Advent Sans Beta"/>
          <w:color w:val="201F1E"/>
          <w:sz w:val="22"/>
          <w:szCs w:val="22"/>
        </w:rPr>
        <w:t xml:space="preserve">! </w:t>
      </w:r>
    </w:p>
    <w:p w14:paraId="78299074" w14:textId="77777777" w:rsidR="00283C6E" w:rsidRPr="00601D0B" w:rsidRDefault="00042E71" w:rsidP="004D1E19">
      <w:pPr>
        <w:spacing w:before="120" w:line="360" w:lineRule="auto"/>
        <w:ind w:firstLine="708"/>
        <w:jc w:val="both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>Tradycyjnie</w:t>
      </w:r>
      <w:r w:rsidR="004D1E19" w:rsidRPr="00601D0B">
        <w:rPr>
          <w:rFonts w:ascii="Advent Sans Beta" w:hAnsi="Advent Sans Beta" w:cs="Advent Sans Beta"/>
        </w:rPr>
        <w:t xml:space="preserve">, już w przyszły Szabat, </w:t>
      </w:r>
      <w:r w:rsidRPr="00601D0B">
        <w:rPr>
          <w:rFonts w:ascii="Advent Sans Beta" w:hAnsi="Advent Sans Beta" w:cs="Advent Sans Beta"/>
        </w:rPr>
        <w:t xml:space="preserve">w Ogólnoświatowym Kościele </w:t>
      </w:r>
      <w:r w:rsidR="007C7D02" w:rsidRPr="00601D0B">
        <w:rPr>
          <w:rFonts w:ascii="Advent Sans Beta" w:hAnsi="Advent Sans Beta" w:cs="Advent Sans Beta"/>
        </w:rPr>
        <w:t xml:space="preserve">Adwentystów Dnia Siódmego </w:t>
      </w:r>
      <w:r w:rsidR="004D1E19" w:rsidRPr="00601D0B">
        <w:rPr>
          <w:rFonts w:ascii="Advent Sans Beta" w:hAnsi="Advent Sans Beta" w:cs="Advent Sans Beta"/>
        </w:rPr>
        <w:t xml:space="preserve">rozpocznie się Młodzieżowy Tydzień Modlitwy. </w:t>
      </w:r>
    </w:p>
    <w:p w14:paraId="1C22A438" w14:textId="029919DF" w:rsidR="00066B2F" w:rsidRPr="00601D0B" w:rsidRDefault="001A4B5F" w:rsidP="004D1E19">
      <w:pPr>
        <w:spacing w:before="120" w:line="360" w:lineRule="auto"/>
        <w:ind w:firstLine="708"/>
        <w:jc w:val="both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 xml:space="preserve">Tradycja to pojęcie, które może </w:t>
      </w:r>
      <w:r w:rsidR="00407B23" w:rsidRPr="00601D0B">
        <w:rPr>
          <w:rFonts w:ascii="Advent Sans Beta" w:hAnsi="Advent Sans Beta" w:cs="Advent Sans Beta"/>
        </w:rPr>
        <w:t>się bardzo źle kojarzyć</w:t>
      </w:r>
      <w:r w:rsidR="00561F44" w:rsidRPr="00601D0B">
        <w:rPr>
          <w:rFonts w:ascii="Advent Sans Beta" w:hAnsi="Advent Sans Beta" w:cs="Advent Sans Beta"/>
        </w:rPr>
        <w:t>, szczególnie jeśli</w:t>
      </w:r>
      <w:r w:rsidR="000B114D" w:rsidRPr="00601D0B">
        <w:rPr>
          <w:rFonts w:ascii="Advent Sans Beta" w:hAnsi="Advent Sans Beta" w:cs="Advent Sans Beta"/>
        </w:rPr>
        <w:t xml:space="preserve"> powoduje</w:t>
      </w:r>
      <w:r w:rsidR="001C4B1B" w:rsidRPr="00601D0B">
        <w:rPr>
          <w:rFonts w:ascii="Advent Sans Beta" w:hAnsi="Advent Sans Beta" w:cs="Advent Sans Beta"/>
        </w:rPr>
        <w:t xml:space="preserve">, </w:t>
      </w:r>
      <w:r w:rsidR="000B114D" w:rsidRPr="00601D0B">
        <w:rPr>
          <w:rFonts w:ascii="Advent Sans Beta" w:hAnsi="Advent Sans Beta" w:cs="Advent Sans Beta"/>
        </w:rPr>
        <w:t xml:space="preserve">że </w:t>
      </w:r>
      <w:r w:rsidR="001166C8" w:rsidRPr="00601D0B">
        <w:rPr>
          <w:rFonts w:ascii="Advent Sans Beta" w:hAnsi="Advent Sans Beta" w:cs="Advent Sans Beta"/>
        </w:rPr>
        <w:t>zaniedbywane są Boże Przykazania</w:t>
      </w:r>
      <w:r w:rsidR="007014C9" w:rsidRPr="00601D0B">
        <w:rPr>
          <w:rFonts w:ascii="Advent Sans Beta" w:hAnsi="Advent Sans Beta" w:cs="Advent Sans Beta"/>
        </w:rPr>
        <w:t xml:space="preserve"> </w:t>
      </w:r>
      <w:r w:rsidR="008B6BBB" w:rsidRPr="00601D0B">
        <w:rPr>
          <w:rFonts w:ascii="Advent Sans Beta" w:hAnsi="Advent Sans Beta" w:cs="Advent Sans Beta"/>
        </w:rPr>
        <w:t>i</w:t>
      </w:r>
      <w:r w:rsidR="007014C9" w:rsidRPr="00601D0B">
        <w:rPr>
          <w:rFonts w:ascii="Advent Sans Beta" w:hAnsi="Advent Sans Beta" w:cs="Advent Sans Beta"/>
        </w:rPr>
        <w:t xml:space="preserve"> podejmowane są działania </w:t>
      </w:r>
      <w:r w:rsidR="00721870" w:rsidRPr="00601D0B">
        <w:rPr>
          <w:rFonts w:ascii="Advent Sans Beta" w:hAnsi="Advent Sans Beta" w:cs="Advent Sans Beta"/>
        </w:rPr>
        <w:t xml:space="preserve">niezgodne </w:t>
      </w:r>
      <w:r w:rsidR="00A1069E" w:rsidRPr="00601D0B">
        <w:rPr>
          <w:rFonts w:ascii="Advent Sans Beta" w:hAnsi="Advent Sans Beta" w:cs="Advent Sans Beta"/>
        </w:rPr>
        <w:t>z kochającym sercem naszego Stwórcy</w:t>
      </w:r>
      <w:r w:rsidR="00721870" w:rsidRPr="00601D0B">
        <w:rPr>
          <w:rFonts w:ascii="Advent Sans Beta" w:hAnsi="Advent Sans Beta" w:cs="Advent Sans Beta"/>
        </w:rPr>
        <w:t xml:space="preserve"> </w:t>
      </w:r>
      <w:r w:rsidR="001166C8" w:rsidRPr="00601D0B">
        <w:rPr>
          <w:rFonts w:ascii="Advent Sans Beta" w:hAnsi="Advent Sans Beta" w:cs="Advent Sans Beta"/>
        </w:rPr>
        <w:t>(</w:t>
      </w:r>
      <w:r w:rsidR="001C4B1B" w:rsidRPr="00601D0B">
        <w:rPr>
          <w:rFonts w:ascii="Advent Sans Beta" w:hAnsi="Advent Sans Beta" w:cs="Advent Sans Beta"/>
        </w:rPr>
        <w:t xml:space="preserve">por. </w:t>
      </w:r>
      <w:proofErr w:type="spellStart"/>
      <w:r w:rsidR="001166C8" w:rsidRPr="00601D0B">
        <w:rPr>
          <w:rFonts w:ascii="Advent Sans Beta" w:hAnsi="Advent Sans Beta" w:cs="Advent Sans Beta"/>
        </w:rPr>
        <w:t>Mk</w:t>
      </w:r>
      <w:proofErr w:type="spellEnd"/>
      <w:r w:rsidR="001166C8" w:rsidRPr="00601D0B">
        <w:rPr>
          <w:rFonts w:ascii="Advent Sans Beta" w:hAnsi="Advent Sans Beta" w:cs="Advent Sans Beta"/>
        </w:rPr>
        <w:t xml:space="preserve"> </w:t>
      </w:r>
      <w:r w:rsidR="001C4B1B" w:rsidRPr="00601D0B">
        <w:rPr>
          <w:rFonts w:ascii="Advent Sans Beta" w:hAnsi="Advent Sans Beta" w:cs="Advent Sans Beta"/>
        </w:rPr>
        <w:t>7,8</w:t>
      </w:r>
      <w:r w:rsidR="00A1069E" w:rsidRPr="00601D0B">
        <w:rPr>
          <w:rFonts w:ascii="Advent Sans Beta" w:hAnsi="Advent Sans Beta" w:cs="Advent Sans Beta"/>
        </w:rPr>
        <w:t>-13</w:t>
      </w:r>
      <w:r w:rsidR="001C4B1B" w:rsidRPr="00601D0B">
        <w:rPr>
          <w:rFonts w:ascii="Advent Sans Beta" w:hAnsi="Advent Sans Beta" w:cs="Advent Sans Beta"/>
        </w:rPr>
        <w:t>)</w:t>
      </w:r>
      <w:r w:rsidR="001166C8" w:rsidRPr="00601D0B">
        <w:rPr>
          <w:rFonts w:ascii="Advent Sans Beta" w:hAnsi="Advent Sans Beta" w:cs="Advent Sans Beta"/>
        </w:rPr>
        <w:t>.</w:t>
      </w:r>
      <w:r w:rsidR="00407B23" w:rsidRPr="00601D0B">
        <w:rPr>
          <w:rFonts w:ascii="Advent Sans Beta" w:hAnsi="Advent Sans Beta" w:cs="Advent Sans Beta"/>
        </w:rPr>
        <w:t xml:space="preserve"> </w:t>
      </w:r>
      <w:r w:rsidR="00283C6E" w:rsidRPr="00601D0B">
        <w:rPr>
          <w:rFonts w:ascii="Advent Sans Beta" w:hAnsi="Advent Sans Beta" w:cs="Advent Sans Beta"/>
        </w:rPr>
        <w:t xml:space="preserve">Są jednak i takie tradycje, </w:t>
      </w:r>
      <w:r w:rsidR="00C93625" w:rsidRPr="00601D0B">
        <w:rPr>
          <w:rFonts w:ascii="Advent Sans Beta" w:hAnsi="Advent Sans Beta" w:cs="Advent Sans Beta"/>
        </w:rPr>
        <w:t xml:space="preserve">które </w:t>
      </w:r>
      <w:r w:rsidR="0038031E" w:rsidRPr="00601D0B">
        <w:rPr>
          <w:rFonts w:ascii="Advent Sans Beta" w:hAnsi="Advent Sans Beta" w:cs="Advent Sans Beta"/>
        </w:rPr>
        <w:t xml:space="preserve">przez swój charakter mają potencjał poprawić jakość życia </w:t>
      </w:r>
      <w:r w:rsidR="008B6BBB" w:rsidRPr="00601D0B">
        <w:rPr>
          <w:rFonts w:ascii="Advent Sans Beta" w:hAnsi="Advent Sans Beta" w:cs="Advent Sans Beta"/>
        </w:rPr>
        <w:t>oraz</w:t>
      </w:r>
      <w:r w:rsidR="0038031E" w:rsidRPr="00601D0B">
        <w:rPr>
          <w:rFonts w:ascii="Advent Sans Beta" w:hAnsi="Advent Sans Beta" w:cs="Advent Sans Beta"/>
        </w:rPr>
        <w:t xml:space="preserve"> relacji z Bogiem i ludźmi</w:t>
      </w:r>
      <w:r w:rsidR="008B6BBB" w:rsidRPr="00601D0B">
        <w:rPr>
          <w:rFonts w:ascii="Advent Sans Beta" w:hAnsi="Advent Sans Beta" w:cs="Advent Sans Beta"/>
        </w:rPr>
        <w:t xml:space="preserve">. </w:t>
      </w:r>
      <w:r w:rsidR="00B17893" w:rsidRPr="00601D0B">
        <w:rPr>
          <w:rFonts w:ascii="Advent Sans Beta" w:hAnsi="Advent Sans Beta" w:cs="Advent Sans Beta"/>
        </w:rPr>
        <w:t>Taką właśnie – pozytywną tradycją</w:t>
      </w:r>
      <w:r w:rsidR="00133734" w:rsidRPr="00601D0B">
        <w:rPr>
          <w:rFonts w:ascii="Advent Sans Beta" w:hAnsi="Advent Sans Beta" w:cs="Advent Sans Beta"/>
        </w:rPr>
        <w:t xml:space="preserve"> – jest Młodzieżowy Tydzień Modlitwy</w:t>
      </w:r>
      <w:r w:rsidR="000B5BF1" w:rsidRPr="00601D0B">
        <w:rPr>
          <w:rFonts w:ascii="Advent Sans Beta" w:hAnsi="Advent Sans Beta" w:cs="Advent Sans Beta"/>
        </w:rPr>
        <w:t>!</w:t>
      </w:r>
    </w:p>
    <w:p w14:paraId="692144CD" w14:textId="77777777" w:rsidR="0031321A" w:rsidRPr="00601D0B" w:rsidRDefault="005C5026" w:rsidP="0031321A">
      <w:pPr>
        <w:spacing w:before="120" w:line="360" w:lineRule="auto"/>
        <w:ind w:firstLine="708"/>
        <w:jc w:val="both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>Zachęcamy Was abyście korzystając z tej tradycji</w:t>
      </w:r>
      <w:r w:rsidR="0031321A" w:rsidRPr="00601D0B">
        <w:rPr>
          <w:rFonts w:ascii="Advent Sans Beta" w:hAnsi="Advent Sans Beta" w:cs="Advent Sans Beta"/>
        </w:rPr>
        <w:t>:</w:t>
      </w:r>
    </w:p>
    <w:p w14:paraId="0A910483" w14:textId="44CA97A1" w:rsidR="000B5BF1" w:rsidRPr="00601D0B" w:rsidRDefault="00D742EF" w:rsidP="002B230C">
      <w:pPr>
        <w:pStyle w:val="Akapitzlist"/>
        <w:numPr>
          <w:ilvl w:val="0"/>
          <w:numId w:val="12"/>
        </w:numPr>
        <w:spacing w:before="120" w:line="360" w:lineRule="auto"/>
        <w:ind w:left="284"/>
        <w:jc w:val="both"/>
        <w:rPr>
          <w:rFonts w:ascii="Advent Sans Beta" w:hAnsi="Advent Sans Beta" w:cs="Advent Sans Beta"/>
          <w:sz w:val="22"/>
          <w:szCs w:val="22"/>
        </w:rPr>
      </w:pPr>
      <w:r w:rsidRPr="00601D0B">
        <w:rPr>
          <w:rFonts w:ascii="Advent Sans Beta" w:hAnsi="Advent Sans Beta" w:cs="Advent Sans Beta"/>
          <w:sz w:val="22"/>
          <w:szCs w:val="22"/>
        </w:rPr>
        <w:t xml:space="preserve">zaplanowali </w:t>
      </w:r>
      <w:r w:rsidR="000126A2" w:rsidRPr="00601D0B">
        <w:rPr>
          <w:rFonts w:ascii="Advent Sans Beta" w:hAnsi="Advent Sans Beta" w:cs="Advent Sans Beta"/>
          <w:sz w:val="22"/>
          <w:szCs w:val="22"/>
        </w:rPr>
        <w:t>czas i miejsce</w:t>
      </w:r>
      <w:r w:rsidR="00895996" w:rsidRPr="00601D0B">
        <w:rPr>
          <w:rFonts w:ascii="Advent Sans Beta" w:hAnsi="Advent Sans Beta" w:cs="Advent Sans Beta"/>
          <w:sz w:val="22"/>
          <w:szCs w:val="22"/>
        </w:rPr>
        <w:t xml:space="preserve"> szczególnych,</w:t>
      </w:r>
      <w:r w:rsidR="000126A2" w:rsidRPr="00601D0B">
        <w:rPr>
          <w:rFonts w:ascii="Advent Sans Beta" w:hAnsi="Advent Sans Beta" w:cs="Advent Sans Beta"/>
          <w:sz w:val="22"/>
          <w:szCs w:val="22"/>
        </w:rPr>
        <w:t xml:space="preserve"> codziennych spotkań,</w:t>
      </w:r>
    </w:p>
    <w:p w14:paraId="0AAF3ADD" w14:textId="5599B413" w:rsidR="000126A2" w:rsidRPr="00601D0B" w:rsidRDefault="00D2246E" w:rsidP="002B230C">
      <w:pPr>
        <w:pStyle w:val="Akapitzlist"/>
        <w:numPr>
          <w:ilvl w:val="0"/>
          <w:numId w:val="12"/>
        </w:numPr>
        <w:spacing w:before="120" w:line="360" w:lineRule="auto"/>
        <w:ind w:left="284"/>
        <w:jc w:val="both"/>
        <w:rPr>
          <w:rFonts w:ascii="Advent Sans Beta" w:hAnsi="Advent Sans Beta" w:cs="Advent Sans Beta"/>
          <w:sz w:val="22"/>
          <w:szCs w:val="22"/>
        </w:rPr>
      </w:pPr>
      <w:r w:rsidRPr="00601D0B">
        <w:rPr>
          <w:rFonts w:ascii="Advent Sans Beta" w:hAnsi="Advent Sans Beta" w:cs="Advent Sans Beta"/>
          <w:sz w:val="22"/>
          <w:szCs w:val="22"/>
        </w:rPr>
        <w:t>zapoznali się w ich trakcie z treścią materiałów</w:t>
      </w:r>
      <w:r w:rsidR="00C10241" w:rsidRPr="00601D0B">
        <w:rPr>
          <w:rFonts w:ascii="Advent Sans Beta" w:hAnsi="Advent Sans Beta" w:cs="Advent Sans Beta"/>
          <w:sz w:val="22"/>
          <w:szCs w:val="22"/>
        </w:rPr>
        <w:t xml:space="preserve"> „Działaj w swoim mieście”</w:t>
      </w:r>
      <w:r w:rsidRPr="00601D0B">
        <w:rPr>
          <w:rFonts w:ascii="Advent Sans Beta" w:hAnsi="Advent Sans Beta" w:cs="Advent Sans Beta"/>
          <w:sz w:val="22"/>
          <w:szCs w:val="22"/>
        </w:rPr>
        <w:t xml:space="preserve"> przygotowanych na ten czas przez </w:t>
      </w:r>
      <w:r w:rsidR="00240C72" w:rsidRPr="00601D0B">
        <w:rPr>
          <w:rFonts w:ascii="Advent Sans Beta" w:hAnsi="Advent Sans Beta" w:cs="Advent Sans Beta"/>
          <w:sz w:val="22"/>
          <w:szCs w:val="22"/>
        </w:rPr>
        <w:t>pastora Ferreira (do pobrania na adwent.pl),</w:t>
      </w:r>
    </w:p>
    <w:p w14:paraId="5A7187E1" w14:textId="77777777" w:rsidR="00700518" w:rsidRPr="00601D0B" w:rsidRDefault="00B21FAE" w:rsidP="002B230C">
      <w:pPr>
        <w:pStyle w:val="Akapitzlist"/>
        <w:numPr>
          <w:ilvl w:val="0"/>
          <w:numId w:val="12"/>
        </w:numPr>
        <w:spacing w:before="120" w:line="360" w:lineRule="auto"/>
        <w:ind w:left="284"/>
        <w:jc w:val="both"/>
        <w:rPr>
          <w:rFonts w:ascii="Advent Sans Beta" w:hAnsi="Advent Sans Beta" w:cs="Advent Sans Beta"/>
          <w:sz w:val="22"/>
          <w:szCs w:val="22"/>
        </w:rPr>
      </w:pPr>
      <w:r w:rsidRPr="00601D0B">
        <w:rPr>
          <w:rFonts w:ascii="Advent Sans Beta" w:hAnsi="Advent Sans Beta" w:cs="Advent Sans Beta"/>
          <w:sz w:val="22"/>
          <w:szCs w:val="22"/>
        </w:rPr>
        <w:t>dzielili się waszymi przemyśleniami</w:t>
      </w:r>
      <w:r w:rsidR="002B230C" w:rsidRPr="00601D0B">
        <w:rPr>
          <w:rFonts w:ascii="Advent Sans Beta" w:hAnsi="Advent Sans Beta" w:cs="Advent Sans Beta"/>
          <w:sz w:val="22"/>
          <w:szCs w:val="22"/>
        </w:rPr>
        <w:t xml:space="preserve">, modlili się za siebie oraz miasta </w:t>
      </w:r>
      <w:r w:rsidR="002B230C" w:rsidRPr="00601D0B">
        <w:rPr>
          <w:rFonts w:ascii="Advent Sans Beta" w:hAnsi="Advent Sans Beta" w:cs="Advent Sans Beta"/>
          <w:sz w:val="22"/>
          <w:szCs w:val="22"/>
        </w:rPr>
        <w:br/>
        <w:t>w których mieszkacie</w:t>
      </w:r>
      <w:r w:rsidR="00DE228D" w:rsidRPr="00601D0B">
        <w:rPr>
          <w:rFonts w:ascii="Advent Sans Beta" w:hAnsi="Advent Sans Beta" w:cs="Advent Sans Beta"/>
          <w:sz w:val="22"/>
          <w:szCs w:val="22"/>
        </w:rPr>
        <w:t xml:space="preserve">, </w:t>
      </w:r>
    </w:p>
    <w:p w14:paraId="043F3647" w14:textId="4976545D" w:rsidR="00240C72" w:rsidRPr="00601D0B" w:rsidRDefault="00700518" w:rsidP="002B230C">
      <w:pPr>
        <w:pStyle w:val="Akapitzlist"/>
        <w:numPr>
          <w:ilvl w:val="0"/>
          <w:numId w:val="12"/>
        </w:numPr>
        <w:spacing w:before="120" w:line="360" w:lineRule="auto"/>
        <w:ind w:left="284"/>
        <w:jc w:val="both"/>
        <w:rPr>
          <w:rFonts w:ascii="Advent Sans Beta" w:hAnsi="Advent Sans Beta" w:cs="Advent Sans Beta"/>
          <w:sz w:val="22"/>
          <w:szCs w:val="22"/>
        </w:rPr>
      </w:pPr>
      <w:r w:rsidRPr="00601D0B">
        <w:rPr>
          <w:rFonts w:ascii="Advent Sans Beta" w:hAnsi="Advent Sans Beta" w:cs="Advent Sans Beta"/>
          <w:sz w:val="22"/>
          <w:szCs w:val="22"/>
        </w:rPr>
        <w:t>zastanowili, jak</w:t>
      </w:r>
      <w:r w:rsidR="00DE228D" w:rsidRPr="00601D0B">
        <w:rPr>
          <w:rFonts w:ascii="Advent Sans Beta" w:hAnsi="Advent Sans Beta" w:cs="Advent Sans Beta"/>
          <w:sz w:val="22"/>
          <w:szCs w:val="22"/>
        </w:rPr>
        <w:t xml:space="preserve"> możecie </w:t>
      </w:r>
      <w:r w:rsidRPr="00601D0B">
        <w:rPr>
          <w:rFonts w:ascii="Advent Sans Beta" w:hAnsi="Advent Sans Beta" w:cs="Advent Sans Beta"/>
          <w:sz w:val="22"/>
          <w:szCs w:val="22"/>
        </w:rPr>
        <w:t>działać by</w:t>
      </w:r>
      <w:r w:rsidR="00DE228D" w:rsidRPr="00601D0B">
        <w:rPr>
          <w:rFonts w:ascii="Advent Sans Beta" w:hAnsi="Advent Sans Beta" w:cs="Advent Sans Beta"/>
          <w:sz w:val="22"/>
          <w:szCs w:val="22"/>
        </w:rPr>
        <w:t xml:space="preserve"> </w:t>
      </w:r>
      <w:r w:rsidRPr="00601D0B">
        <w:rPr>
          <w:rFonts w:ascii="Advent Sans Beta" w:hAnsi="Advent Sans Beta" w:cs="Advent Sans Beta"/>
          <w:sz w:val="22"/>
          <w:szCs w:val="22"/>
        </w:rPr>
        <w:t xml:space="preserve">poprawić </w:t>
      </w:r>
      <w:r w:rsidR="00D512E0" w:rsidRPr="00601D0B">
        <w:rPr>
          <w:rFonts w:ascii="Advent Sans Beta" w:hAnsi="Advent Sans Beta" w:cs="Advent Sans Beta"/>
          <w:sz w:val="22"/>
          <w:szCs w:val="22"/>
        </w:rPr>
        <w:t>jakoś</w:t>
      </w:r>
      <w:r w:rsidR="00DA5DF4" w:rsidRPr="00601D0B">
        <w:rPr>
          <w:rFonts w:ascii="Advent Sans Beta" w:hAnsi="Advent Sans Beta" w:cs="Advent Sans Beta"/>
          <w:sz w:val="22"/>
          <w:szCs w:val="22"/>
        </w:rPr>
        <w:t>ć życia ludzi w waszych miastach</w:t>
      </w:r>
      <w:r w:rsidR="002A1CBD" w:rsidRPr="00601D0B">
        <w:rPr>
          <w:rFonts w:ascii="Advent Sans Beta" w:hAnsi="Advent Sans Beta" w:cs="Advent Sans Beta"/>
          <w:sz w:val="22"/>
          <w:szCs w:val="22"/>
        </w:rPr>
        <w:t>.</w:t>
      </w:r>
    </w:p>
    <w:p w14:paraId="7BA0C116" w14:textId="11C3AEF1" w:rsidR="0068654B" w:rsidRPr="00601D0B" w:rsidRDefault="00DE228D" w:rsidP="00601D0B">
      <w:pPr>
        <w:spacing w:before="120" w:line="360" w:lineRule="auto"/>
        <w:ind w:firstLine="708"/>
        <w:jc w:val="both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>Mamy nadzieję, że</w:t>
      </w:r>
      <w:r w:rsidR="000849B4" w:rsidRPr="00601D0B">
        <w:rPr>
          <w:rFonts w:ascii="Advent Sans Beta" w:hAnsi="Advent Sans Beta" w:cs="Advent Sans Beta"/>
        </w:rPr>
        <w:t xml:space="preserve"> motywowani „adwentową tradycją” </w:t>
      </w:r>
      <w:r w:rsidR="003E6940" w:rsidRPr="00601D0B">
        <w:rPr>
          <w:rFonts w:ascii="Advent Sans Beta" w:hAnsi="Advent Sans Beta" w:cs="Advent Sans Beta"/>
        </w:rPr>
        <w:t xml:space="preserve">doświadczycie </w:t>
      </w:r>
      <w:r w:rsidR="00B8097D" w:rsidRPr="00601D0B">
        <w:rPr>
          <w:rFonts w:ascii="Advent Sans Beta" w:hAnsi="Advent Sans Beta" w:cs="Advent Sans Beta"/>
        </w:rPr>
        <w:t>radości wspólnoty z Bogiem i sobą nawzajem</w:t>
      </w:r>
      <w:r w:rsidR="00AD24A4" w:rsidRPr="00601D0B">
        <w:rPr>
          <w:rFonts w:ascii="Advent Sans Beta" w:hAnsi="Advent Sans Beta" w:cs="Advent Sans Beta"/>
        </w:rPr>
        <w:t xml:space="preserve"> oraz</w:t>
      </w:r>
      <w:r w:rsidR="00DF2141" w:rsidRPr="00601D0B">
        <w:rPr>
          <w:rFonts w:ascii="Advent Sans Beta" w:hAnsi="Advent Sans Beta" w:cs="Advent Sans Beta"/>
        </w:rPr>
        <w:t xml:space="preserve"> jeszcze więcej</w:t>
      </w:r>
      <w:r w:rsidR="00732BC4" w:rsidRPr="00601D0B">
        <w:rPr>
          <w:rFonts w:ascii="Advent Sans Beta" w:hAnsi="Advent Sans Beta" w:cs="Advent Sans Beta"/>
        </w:rPr>
        <w:t xml:space="preserve"> radości </w:t>
      </w:r>
      <w:r w:rsidR="00B8097D" w:rsidRPr="00601D0B">
        <w:rPr>
          <w:rFonts w:ascii="Advent Sans Beta" w:hAnsi="Advent Sans Beta" w:cs="Advent Sans Beta"/>
        </w:rPr>
        <w:t xml:space="preserve">działając </w:t>
      </w:r>
      <w:r w:rsidR="00DF2141" w:rsidRPr="00601D0B">
        <w:rPr>
          <w:rFonts w:ascii="Advent Sans Beta" w:hAnsi="Advent Sans Beta" w:cs="Advent Sans Beta"/>
        </w:rPr>
        <w:t>na rzecz innych</w:t>
      </w:r>
      <w:r w:rsidR="0068654B" w:rsidRPr="00601D0B">
        <w:rPr>
          <w:rFonts w:ascii="Advent Sans Beta" w:hAnsi="Advent Sans Beta" w:cs="Advent Sans Beta"/>
        </w:rPr>
        <w:t>. O to się modlimy.</w:t>
      </w:r>
      <w:r w:rsidR="00DF2141" w:rsidRPr="00601D0B">
        <w:rPr>
          <w:rFonts w:ascii="Advent Sans Beta" w:hAnsi="Advent Sans Beta" w:cs="Advent Sans Beta"/>
        </w:rPr>
        <w:t xml:space="preserve"> </w:t>
      </w:r>
    </w:p>
    <w:p w14:paraId="18D9F0B9" w14:textId="64ED1C30" w:rsidR="004E615A" w:rsidRPr="00601D0B" w:rsidRDefault="00C62746" w:rsidP="00601D0B">
      <w:pPr>
        <w:spacing w:before="120" w:line="360" w:lineRule="auto"/>
        <w:ind w:left="2832"/>
        <w:rPr>
          <w:rFonts w:ascii="Advent Sans Beta" w:hAnsi="Advent Sans Beta" w:cs="Advent Sans Beta"/>
          <w:b/>
          <w:bCs/>
          <w:i/>
          <w:iCs/>
        </w:rPr>
      </w:pPr>
      <w:r w:rsidRPr="00601D0B">
        <w:rPr>
          <w:rFonts w:ascii="Advent Sans Beta" w:hAnsi="Advent Sans Beta" w:cs="Advent Sans Beta"/>
          <w:b/>
          <w:bCs/>
          <w:i/>
          <w:iCs/>
        </w:rPr>
        <w:t>Komitet Młodzieży przy Zarządzie Kościoła</w:t>
      </w:r>
    </w:p>
    <w:p w14:paraId="611C763B" w14:textId="1D945E3C" w:rsidR="0068654B" w:rsidRPr="00601D0B" w:rsidRDefault="0068654B" w:rsidP="00601D0B">
      <w:pPr>
        <w:spacing w:before="120" w:line="360" w:lineRule="auto"/>
        <w:ind w:left="2832"/>
        <w:rPr>
          <w:rFonts w:ascii="Advent Sans Beta" w:hAnsi="Advent Sans Beta" w:cs="Advent Sans Beta"/>
        </w:rPr>
      </w:pPr>
      <w:r w:rsidRPr="00601D0B">
        <w:rPr>
          <w:rFonts w:ascii="Advent Sans Beta" w:hAnsi="Advent Sans Beta" w:cs="Advent Sans Beta"/>
        </w:rPr>
        <w:t>Piotr, Radek i Piotrek</w:t>
      </w:r>
    </w:p>
    <w:p w14:paraId="7BF4AD50" w14:textId="645B847E" w:rsidR="00555A65" w:rsidRPr="00601D0B" w:rsidRDefault="00555A65" w:rsidP="00066B2F">
      <w:pPr>
        <w:shd w:val="clear" w:color="auto" w:fill="FFFFFF"/>
        <w:spacing w:after="0" w:line="360" w:lineRule="auto"/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lang w:eastAsia="pl-PL"/>
        </w:rPr>
      </w:pPr>
    </w:p>
    <w:sectPr w:rsidR="00555A65" w:rsidRPr="00601D0B" w:rsidSect="0082497C">
      <w:headerReference w:type="default" r:id="rId10"/>
      <w:footerReference w:type="even" r:id="rId11"/>
      <w:footerReference w:type="default" r:id="rId12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999BB" w14:textId="77777777" w:rsidR="0082497C" w:rsidRDefault="0082497C" w:rsidP="002D1F71">
      <w:r>
        <w:separator/>
      </w:r>
    </w:p>
  </w:endnote>
  <w:endnote w:type="continuationSeparator" w:id="0">
    <w:p w14:paraId="0BFDA9D3" w14:textId="77777777" w:rsidR="0082497C" w:rsidRDefault="0082497C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3411C19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DF9E30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8CB2" w14:textId="77777777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6714BFAE" wp14:editId="220A6E79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40CA7B61" w14:textId="7777777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32EC15AD" w14:textId="77777777" w:rsidR="00066B2F" w:rsidRPr="00C62746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C62746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60854BB" w14:textId="7777777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28A75D55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7B43FB9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18FD7EBE" w14:textId="77777777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229D" w14:textId="77777777" w:rsidR="0082497C" w:rsidRDefault="0082497C" w:rsidP="002D1F71">
      <w:r>
        <w:separator/>
      </w:r>
    </w:p>
  </w:footnote>
  <w:footnote w:type="continuationSeparator" w:id="0">
    <w:p w14:paraId="5460C376" w14:textId="77777777" w:rsidR="0082497C" w:rsidRDefault="0082497C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87E6" w14:textId="77777777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31D2415B" wp14:editId="6A22194C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315F43" wp14:editId="3620615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4096D5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&#13;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342EB79" wp14:editId="09504286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053CDFE4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2EB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053CDFE4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13DA6FE1" w14:textId="77777777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3E02BEBD" w14:textId="77777777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0A5C34C0" w14:textId="77777777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66E8"/>
    <w:multiLevelType w:val="hybridMultilevel"/>
    <w:tmpl w:val="2110B15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0"/>
  </w:num>
  <w:num w:numId="4" w16cid:durableId="1484664010">
    <w:abstractNumId w:val="6"/>
  </w:num>
  <w:num w:numId="5" w16cid:durableId="1920674294">
    <w:abstractNumId w:val="8"/>
  </w:num>
  <w:num w:numId="6" w16cid:durableId="1993023417">
    <w:abstractNumId w:val="7"/>
  </w:num>
  <w:num w:numId="7" w16cid:durableId="76683038">
    <w:abstractNumId w:val="11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9"/>
  </w:num>
  <w:num w:numId="12" w16cid:durableId="1949240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CC"/>
    <w:rsid w:val="000012D2"/>
    <w:rsid w:val="000126A2"/>
    <w:rsid w:val="000340A4"/>
    <w:rsid w:val="00042E71"/>
    <w:rsid w:val="0006011F"/>
    <w:rsid w:val="00066B2F"/>
    <w:rsid w:val="00080D7B"/>
    <w:rsid w:val="000820E2"/>
    <w:rsid w:val="000849B4"/>
    <w:rsid w:val="00085245"/>
    <w:rsid w:val="00094E17"/>
    <w:rsid w:val="000966E3"/>
    <w:rsid w:val="000A3BD4"/>
    <w:rsid w:val="000A5DB8"/>
    <w:rsid w:val="000B114D"/>
    <w:rsid w:val="000B5BF1"/>
    <w:rsid w:val="000C5AEA"/>
    <w:rsid w:val="000D14CA"/>
    <w:rsid w:val="000E1ECB"/>
    <w:rsid w:val="000E74E4"/>
    <w:rsid w:val="00110266"/>
    <w:rsid w:val="0011321A"/>
    <w:rsid w:val="001166C8"/>
    <w:rsid w:val="0012485B"/>
    <w:rsid w:val="00124D30"/>
    <w:rsid w:val="0013020F"/>
    <w:rsid w:val="00133734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4B5F"/>
    <w:rsid w:val="001A7DDD"/>
    <w:rsid w:val="001B30BE"/>
    <w:rsid w:val="001C0416"/>
    <w:rsid w:val="001C2852"/>
    <w:rsid w:val="001C4B1B"/>
    <w:rsid w:val="001C7768"/>
    <w:rsid w:val="001E47C0"/>
    <w:rsid w:val="001F0A32"/>
    <w:rsid w:val="001F117D"/>
    <w:rsid w:val="001F2547"/>
    <w:rsid w:val="00212D4B"/>
    <w:rsid w:val="00217777"/>
    <w:rsid w:val="0023722A"/>
    <w:rsid w:val="00240C72"/>
    <w:rsid w:val="00251357"/>
    <w:rsid w:val="002625DA"/>
    <w:rsid w:val="00277A20"/>
    <w:rsid w:val="0028115A"/>
    <w:rsid w:val="00283C6E"/>
    <w:rsid w:val="00295B6A"/>
    <w:rsid w:val="002A1CBD"/>
    <w:rsid w:val="002A3643"/>
    <w:rsid w:val="002A3CDB"/>
    <w:rsid w:val="002B230C"/>
    <w:rsid w:val="002B584D"/>
    <w:rsid w:val="002C71EF"/>
    <w:rsid w:val="002D076A"/>
    <w:rsid w:val="002D1F71"/>
    <w:rsid w:val="002E171C"/>
    <w:rsid w:val="002F677B"/>
    <w:rsid w:val="002F7765"/>
    <w:rsid w:val="0031321A"/>
    <w:rsid w:val="00316FBE"/>
    <w:rsid w:val="0033037C"/>
    <w:rsid w:val="00341A61"/>
    <w:rsid w:val="00343A1E"/>
    <w:rsid w:val="003539F0"/>
    <w:rsid w:val="00355BA7"/>
    <w:rsid w:val="0036037B"/>
    <w:rsid w:val="0038031E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6940"/>
    <w:rsid w:val="003E799E"/>
    <w:rsid w:val="003F1825"/>
    <w:rsid w:val="004053BD"/>
    <w:rsid w:val="00407B23"/>
    <w:rsid w:val="0041356E"/>
    <w:rsid w:val="004161F2"/>
    <w:rsid w:val="004474B9"/>
    <w:rsid w:val="00460C8C"/>
    <w:rsid w:val="00464AEC"/>
    <w:rsid w:val="004765B4"/>
    <w:rsid w:val="0048129B"/>
    <w:rsid w:val="004829CD"/>
    <w:rsid w:val="0048493D"/>
    <w:rsid w:val="00492790"/>
    <w:rsid w:val="00496FFC"/>
    <w:rsid w:val="004B4167"/>
    <w:rsid w:val="004B579D"/>
    <w:rsid w:val="004C162A"/>
    <w:rsid w:val="004C5215"/>
    <w:rsid w:val="004D1E19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31C04"/>
    <w:rsid w:val="00540588"/>
    <w:rsid w:val="0054320E"/>
    <w:rsid w:val="005438A3"/>
    <w:rsid w:val="00545220"/>
    <w:rsid w:val="00545439"/>
    <w:rsid w:val="00551CFF"/>
    <w:rsid w:val="00555901"/>
    <w:rsid w:val="00555A65"/>
    <w:rsid w:val="00561F44"/>
    <w:rsid w:val="00564AFA"/>
    <w:rsid w:val="00564DDD"/>
    <w:rsid w:val="0057044C"/>
    <w:rsid w:val="00570714"/>
    <w:rsid w:val="005736D2"/>
    <w:rsid w:val="00586F08"/>
    <w:rsid w:val="005A0B46"/>
    <w:rsid w:val="005A5797"/>
    <w:rsid w:val="005C05D9"/>
    <w:rsid w:val="005C5026"/>
    <w:rsid w:val="005E3A6B"/>
    <w:rsid w:val="005F112E"/>
    <w:rsid w:val="005F3E27"/>
    <w:rsid w:val="00600037"/>
    <w:rsid w:val="006010E2"/>
    <w:rsid w:val="00601D0B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8654B"/>
    <w:rsid w:val="00695D1F"/>
    <w:rsid w:val="006A4820"/>
    <w:rsid w:val="006A4F72"/>
    <w:rsid w:val="006B0C41"/>
    <w:rsid w:val="006B622B"/>
    <w:rsid w:val="006B64FE"/>
    <w:rsid w:val="006F2349"/>
    <w:rsid w:val="006F2DAF"/>
    <w:rsid w:val="00700518"/>
    <w:rsid w:val="007014C9"/>
    <w:rsid w:val="00706391"/>
    <w:rsid w:val="00713C6A"/>
    <w:rsid w:val="00721870"/>
    <w:rsid w:val="00723CDE"/>
    <w:rsid w:val="00727444"/>
    <w:rsid w:val="00727D05"/>
    <w:rsid w:val="00732BC4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C7D02"/>
    <w:rsid w:val="007D2215"/>
    <w:rsid w:val="007F402E"/>
    <w:rsid w:val="00806875"/>
    <w:rsid w:val="00811FE3"/>
    <w:rsid w:val="0082497C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95996"/>
    <w:rsid w:val="008A29C7"/>
    <w:rsid w:val="008A71AC"/>
    <w:rsid w:val="008B6BBB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069E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C6427"/>
    <w:rsid w:val="00AD24A4"/>
    <w:rsid w:val="00AE3898"/>
    <w:rsid w:val="00AF4939"/>
    <w:rsid w:val="00B01ACD"/>
    <w:rsid w:val="00B1145F"/>
    <w:rsid w:val="00B17893"/>
    <w:rsid w:val="00B214A1"/>
    <w:rsid w:val="00B21FAE"/>
    <w:rsid w:val="00B36372"/>
    <w:rsid w:val="00B602A1"/>
    <w:rsid w:val="00B72946"/>
    <w:rsid w:val="00B8097D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0241"/>
    <w:rsid w:val="00C12629"/>
    <w:rsid w:val="00C14974"/>
    <w:rsid w:val="00C302D1"/>
    <w:rsid w:val="00C34B13"/>
    <w:rsid w:val="00C44BFD"/>
    <w:rsid w:val="00C62746"/>
    <w:rsid w:val="00C62FED"/>
    <w:rsid w:val="00C63600"/>
    <w:rsid w:val="00C81739"/>
    <w:rsid w:val="00C93625"/>
    <w:rsid w:val="00C94107"/>
    <w:rsid w:val="00CA22FD"/>
    <w:rsid w:val="00CA30A8"/>
    <w:rsid w:val="00CB77E1"/>
    <w:rsid w:val="00CE54B7"/>
    <w:rsid w:val="00CF1117"/>
    <w:rsid w:val="00CF45E0"/>
    <w:rsid w:val="00CF6119"/>
    <w:rsid w:val="00D133EE"/>
    <w:rsid w:val="00D2246E"/>
    <w:rsid w:val="00D32CA3"/>
    <w:rsid w:val="00D43181"/>
    <w:rsid w:val="00D512E0"/>
    <w:rsid w:val="00D623D8"/>
    <w:rsid w:val="00D65BE7"/>
    <w:rsid w:val="00D742EF"/>
    <w:rsid w:val="00D84BF1"/>
    <w:rsid w:val="00D93C77"/>
    <w:rsid w:val="00DA0865"/>
    <w:rsid w:val="00DA0B02"/>
    <w:rsid w:val="00DA552F"/>
    <w:rsid w:val="00DA5DF4"/>
    <w:rsid w:val="00DB6CC4"/>
    <w:rsid w:val="00DC52EA"/>
    <w:rsid w:val="00DD08F8"/>
    <w:rsid w:val="00DD654E"/>
    <w:rsid w:val="00DE228D"/>
    <w:rsid w:val="00DF2141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1A31"/>
    <w:rsid w:val="00ED5E47"/>
    <w:rsid w:val="00ED78F9"/>
    <w:rsid w:val="00EE018E"/>
    <w:rsid w:val="00EE2B47"/>
    <w:rsid w:val="00EF68E7"/>
    <w:rsid w:val="00F0353B"/>
    <w:rsid w:val="00F05A26"/>
    <w:rsid w:val="00F53395"/>
    <w:rsid w:val="00F600B8"/>
    <w:rsid w:val="00F624AE"/>
    <w:rsid w:val="00F72571"/>
    <w:rsid w:val="00F72C21"/>
    <w:rsid w:val="00F82185"/>
    <w:rsid w:val="00F82FDD"/>
    <w:rsid w:val="00F85515"/>
    <w:rsid w:val="00FB3F01"/>
    <w:rsid w:val="00FB63C4"/>
    <w:rsid w:val="00FE14C4"/>
    <w:rsid w:val="00FF479F"/>
    <w:rsid w:val="00FF592C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5B90D"/>
  <w14:defaultImageDpi w14:val="32767"/>
  <w15:docId w15:val="{D44E9CCA-A8D1-1D41-861A-97765144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iotrbylina/Library/Group%20Containers/UBF8T346G9.Office/User%20Content.localized/Templates.localized/Oko&#769;lnik.dotx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F81258E1B2FE41801436D3023A4FA1" ma:contentTypeVersion="10" ma:contentTypeDescription="Utwórz nowy dokument." ma:contentTypeScope="" ma:versionID="a38f82b1a373400a9f7cb66cefcaa35b">
  <xsd:schema xmlns:xsd="http://www.w3.org/2001/XMLSchema" xmlns:xs="http://www.w3.org/2001/XMLSchema" xmlns:p="http://schemas.microsoft.com/office/2006/metadata/properties" xmlns:ns2="2abf0742-e74f-4155-b8c7-c5ca2e169313" xmlns:ns3="449ce7bd-2439-45ec-b108-9c5c71c2bb47" targetNamespace="http://schemas.microsoft.com/office/2006/metadata/properties" ma:root="true" ma:fieldsID="15fcdf1a8a0a7567a0f73870d358968b" ns2:_="" ns3:_="">
    <xsd:import namespace="2abf0742-e74f-4155-b8c7-c5ca2e169313"/>
    <xsd:import namespace="449ce7bd-2439-45ec-b108-9c5c71c2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0742-e74f-4155-b8c7-c5ca2e169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34bdb0e-b75e-4cb1-9a09-8322ab2e7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ce7bd-2439-45ec-b108-9c5c71c2bb4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56bfdd4-abae-4b5c-9dea-1d283cad3c9c}" ma:internalName="TaxCatchAll" ma:showField="CatchAllData" ma:web="449ce7bd-2439-45ec-b108-9c5c71c2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51EA6-A3E1-4F96-B721-2242DDAF4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0742-e74f-4155-b8c7-c5ca2e169313"/>
    <ds:schemaRef ds:uri="449ce7bd-2439-45ec-b108-9c5c71c2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981A69-CEFD-425C-8500-EC9747FB0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Okólnik.dotx</Template>
  <TotalTime>41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Bylina</dc:creator>
  <cp:lastModifiedBy>Daniel Kluska</cp:lastModifiedBy>
  <cp:revision>54</cp:revision>
  <cp:lastPrinted>2024-03-08T12:12:00Z</cp:lastPrinted>
  <dcterms:created xsi:type="dcterms:W3CDTF">2024-03-06T11:49:00Z</dcterms:created>
  <dcterms:modified xsi:type="dcterms:W3CDTF">2024-03-08T12:31:00Z</dcterms:modified>
</cp:coreProperties>
</file>