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8A8F" w14:textId="100EF720" w:rsidR="009A05E8" w:rsidRDefault="00B86336" w:rsidP="009A05E8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F72C21">
        <w:rPr>
          <w:rFonts w:ascii="Advent Sans Beta" w:hAnsi="Advent Sans Beta" w:cs="Advent Sans Bet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F9713" wp14:editId="4D845117">
                <wp:simplePos x="0" y="0"/>
                <wp:positionH relativeFrom="column">
                  <wp:posOffset>5653405</wp:posOffset>
                </wp:positionH>
                <wp:positionV relativeFrom="paragraph">
                  <wp:posOffset>-1192530</wp:posOffset>
                </wp:positionV>
                <wp:extent cx="1905" cy="9858301"/>
                <wp:effectExtent l="0" t="0" r="23495" b="22860"/>
                <wp:wrapNone/>
                <wp:docPr id="17972608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858301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D1B0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15pt,-93.9pt" to="445.3pt,68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" strokecolor="gray [1629]" strokeweight="0">
                <v:stroke joinstyle="miter"/>
              </v:line>
            </w:pict>
          </mc:Fallback>
        </mc:AlternateContent>
      </w:r>
      <w:r w:rsidR="002A1B2F" w:rsidRPr="00C51C46">
        <w:rPr>
          <w:rFonts w:ascii="Open Sans" w:hAnsi="Open Sans" w:cs="Open Sans"/>
          <w:sz w:val="24"/>
          <w:szCs w:val="24"/>
        </w:rPr>
        <w:t xml:space="preserve">Warszawa, </w:t>
      </w:r>
      <w:r w:rsidR="006B73D5" w:rsidRPr="00C51C46">
        <w:rPr>
          <w:rFonts w:ascii="Open Sans" w:hAnsi="Open Sans" w:cs="Open Sans"/>
          <w:sz w:val="24"/>
          <w:szCs w:val="24"/>
        </w:rPr>
        <w:t xml:space="preserve">dn. </w:t>
      </w:r>
      <w:r w:rsidR="00D33B91">
        <w:rPr>
          <w:rFonts w:ascii="Open Sans" w:hAnsi="Open Sans" w:cs="Open Sans"/>
          <w:sz w:val="24"/>
          <w:szCs w:val="24"/>
        </w:rPr>
        <w:t>8</w:t>
      </w:r>
      <w:r w:rsidR="006B73D5" w:rsidRPr="00C51C46">
        <w:rPr>
          <w:rFonts w:ascii="Open Sans" w:hAnsi="Open Sans" w:cs="Open Sans"/>
          <w:sz w:val="24"/>
          <w:szCs w:val="24"/>
        </w:rPr>
        <w:t xml:space="preserve"> </w:t>
      </w:r>
      <w:r w:rsidR="00D33B91">
        <w:rPr>
          <w:rFonts w:ascii="Open Sans" w:hAnsi="Open Sans" w:cs="Open Sans"/>
          <w:sz w:val="24"/>
          <w:szCs w:val="24"/>
        </w:rPr>
        <w:t>lipca</w:t>
      </w:r>
      <w:r w:rsidR="006B73D5" w:rsidRPr="00C51C46">
        <w:rPr>
          <w:rFonts w:ascii="Open Sans" w:hAnsi="Open Sans" w:cs="Open Sans"/>
          <w:sz w:val="24"/>
          <w:szCs w:val="24"/>
        </w:rPr>
        <w:t xml:space="preserve"> 2024 roku</w:t>
      </w:r>
    </w:p>
    <w:p w14:paraId="565407C2" w14:textId="58478E71" w:rsidR="009A05E8" w:rsidRPr="00D26D0F" w:rsidRDefault="009A05E8" w:rsidP="009A05E8">
      <w:pPr>
        <w:spacing w:line="360" w:lineRule="auto"/>
        <w:rPr>
          <w:rFonts w:ascii="Open Sans" w:hAnsi="Open Sans" w:cs="Open Sans"/>
          <w:color w:val="FF0000"/>
          <w:sz w:val="24"/>
          <w:szCs w:val="24"/>
        </w:rPr>
      </w:pPr>
      <w:r w:rsidRPr="009A05E8">
        <w:rPr>
          <w:rFonts w:ascii="Open Sans" w:hAnsi="Open Sans" w:cs="Open Sans"/>
          <w:color w:val="FF0000"/>
          <w:sz w:val="24"/>
          <w:szCs w:val="24"/>
        </w:rPr>
        <w:t>Do społeczności adwentystycznej w Polsce</w:t>
      </w:r>
    </w:p>
    <w:p w14:paraId="734793D9" w14:textId="4C3067F5" w:rsidR="009A05E8" w:rsidRPr="00D26D0F" w:rsidRDefault="009A05E8" w:rsidP="009A05E8">
      <w:pPr>
        <w:spacing w:line="360" w:lineRule="auto"/>
        <w:rPr>
          <w:rFonts w:ascii="Open Sans" w:hAnsi="Open Sans" w:cs="Open Sans"/>
          <w:color w:val="000000" w:themeColor="text1"/>
          <w:sz w:val="24"/>
          <w:szCs w:val="24"/>
        </w:rPr>
      </w:pPr>
      <w:r w:rsidRPr="009A05E8">
        <w:rPr>
          <w:rFonts w:ascii="Open Sans" w:hAnsi="Open Sans" w:cs="Open Sans"/>
          <w:color w:val="000000" w:themeColor="text1"/>
          <w:sz w:val="24"/>
          <w:szCs w:val="24"/>
        </w:rPr>
        <w:t>Maranatha!</w:t>
      </w:r>
    </w:p>
    <w:p w14:paraId="7FEB11AE" w14:textId="78266041" w:rsidR="009A05E8" w:rsidRPr="009A05E8" w:rsidRDefault="009A05E8" w:rsidP="00BA3B88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9A05E8">
        <w:rPr>
          <w:rFonts w:ascii="Open Sans" w:hAnsi="Open Sans" w:cs="Open Sans"/>
          <w:sz w:val="24"/>
          <w:szCs w:val="24"/>
        </w:rPr>
        <w:t>Czy zastanawialiście się kiedyś, jaki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9A05E8">
        <w:rPr>
          <w:rFonts w:ascii="Open Sans" w:hAnsi="Open Sans" w:cs="Open Sans"/>
          <w:sz w:val="24"/>
          <w:szCs w:val="24"/>
        </w:rPr>
        <w:t>powinn</w:t>
      </w:r>
      <w:r>
        <w:rPr>
          <w:rFonts w:ascii="Open Sans" w:hAnsi="Open Sans" w:cs="Open Sans"/>
          <w:sz w:val="24"/>
          <w:szCs w:val="24"/>
        </w:rPr>
        <w:t xml:space="preserve">o wyglądać idealne nabożeństwo? </w:t>
      </w:r>
      <w:r w:rsidRPr="009A05E8">
        <w:rPr>
          <w:rFonts w:ascii="Open Sans" w:hAnsi="Open Sans" w:cs="Open Sans"/>
          <w:sz w:val="24"/>
          <w:szCs w:val="24"/>
        </w:rPr>
        <w:t xml:space="preserve">Czy powinniśmy trzymać się </w:t>
      </w:r>
      <w:r>
        <w:rPr>
          <w:rFonts w:ascii="Open Sans" w:hAnsi="Open Sans" w:cs="Open Sans"/>
          <w:sz w:val="24"/>
          <w:szCs w:val="24"/>
        </w:rPr>
        <w:t xml:space="preserve">ustalonego schematu, </w:t>
      </w:r>
      <w:r w:rsidRPr="009A05E8">
        <w:rPr>
          <w:rFonts w:ascii="Open Sans" w:hAnsi="Open Sans" w:cs="Open Sans"/>
          <w:sz w:val="24"/>
          <w:szCs w:val="24"/>
        </w:rPr>
        <w:t xml:space="preserve">czy </w:t>
      </w:r>
      <w:r>
        <w:rPr>
          <w:rFonts w:ascii="Open Sans" w:hAnsi="Open Sans" w:cs="Open Sans"/>
          <w:sz w:val="24"/>
          <w:szCs w:val="24"/>
        </w:rPr>
        <w:t xml:space="preserve">bardziej </w:t>
      </w:r>
      <w:r w:rsidRPr="009A05E8">
        <w:rPr>
          <w:rFonts w:ascii="Open Sans" w:hAnsi="Open Sans" w:cs="Open Sans"/>
          <w:sz w:val="24"/>
          <w:szCs w:val="24"/>
        </w:rPr>
        <w:t xml:space="preserve">otworzyć się na nowe formy? </w:t>
      </w:r>
      <w:r>
        <w:rPr>
          <w:rFonts w:ascii="Open Sans" w:hAnsi="Open Sans" w:cs="Open Sans"/>
          <w:sz w:val="24"/>
          <w:szCs w:val="24"/>
        </w:rPr>
        <w:t xml:space="preserve">Czy warto pilnować tradycji, czy jednak dopuścić zmiany? </w:t>
      </w:r>
      <w:r w:rsidRPr="009A05E8">
        <w:rPr>
          <w:rFonts w:ascii="Open Sans" w:hAnsi="Open Sans" w:cs="Open Sans"/>
          <w:sz w:val="24"/>
          <w:szCs w:val="24"/>
        </w:rPr>
        <w:t>Teraz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9A05E8">
        <w:rPr>
          <w:rFonts w:ascii="Open Sans" w:hAnsi="Open Sans" w:cs="Open Sans"/>
          <w:sz w:val="24"/>
          <w:szCs w:val="24"/>
        </w:rPr>
        <w:t>możecie podzielić się swoimi myślami!</w:t>
      </w:r>
    </w:p>
    <w:p w14:paraId="7255F360" w14:textId="05F8C8B4" w:rsidR="00BA3B88" w:rsidRDefault="009A05E8" w:rsidP="00BA3B88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9A05E8">
        <w:rPr>
          <w:rFonts w:ascii="Open Sans" w:hAnsi="Open Sans" w:cs="Open Sans"/>
          <w:sz w:val="24"/>
          <w:szCs w:val="24"/>
        </w:rPr>
        <w:t xml:space="preserve">Zapraszamy Was do wzięcia udziału w naszej </w:t>
      </w:r>
      <w:r w:rsidRPr="009A05E8">
        <w:rPr>
          <w:rFonts w:ascii="Open Sans" w:hAnsi="Open Sans" w:cs="Open Sans"/>
          <w:b/>
          <w:bCs/>
          <w:sz w:val="24"/>
          <w:szCs w:val="24"/>
          <w:u w:val="single"/>
        </w:rPr>
        <w:t>anonimowej</w:t>
      </w:r>
      <w:r w:rsidR="0094324C" w:rsidRPr="0094324C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9A05E8">
        <w:rPr>
          <w:rFonts w:ascii="Open Sans" w:hAnsi="Open Sans" w:cs="Open Sans"/>
          <w:sz w:val="24"/>
          <w:szCs w:val="24"/>
        </w:rPr>
        <w:t xml:space="preserve">ankiecie </w:t>
      </w:r>
      <w:r>
        <w:rPr>
          <w:rFonts w:ascii="Open Sans" w:hAnsi="Open Sans" w:cs="Open Sans"/>
          <w:sz w:val="24"/>
          <w:szCs w:val="24"/>
        </w:rPr>
        <w:t>zatytułowanej</w:t>
      </w:r>
      <w:r w:rsidRPr="009A05E8">
        <w:rPr>
          <w:rFonts w:ascii="Open Sans" w:hAnsi="Open Sans" w:cs="Open Sans"/>
          <w:sz w:val="24"/>
          <w:szCs w:val="24"/>
        </w:rPr>
        <w:t xml:space="preserve"> </w:t>
      </w:r>
      <w:r w:rsidRPr="009A05E8">
        <w:rPr>
          <w:rFonts w:ascii="Open Sans" w:hAnsi="Open Sans" w:cs="Open Sans"/>
          <w:b/>
          <w:bCs/>
          <w:i/>
          <w:iCs/>
          <w:sz w:val="24"/>
          <w:szCs w:val="24"/>
        </w:rPr>
        <w:t>Reforma czy deformacja</w:t>
      </w:r>
      <w:r w:rsidR="00BA3B88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</w:t>
      </w:r>
      <w:r w:rsidR="00E54ACA">
        <w:rPr>
          <w:rFonts w:ascii="Open Sans" w:hAnsi="Open Sans" w:cs="Open Sans"/>
          <w:b/>
          <w:bCs/>
          <w:i/>
          <w:iCs/>
          <w:sz w:val="24"/>
          <w:szCs w:val="24"/>
        </w:rPr>
        <w:t>-</w:t>
      </w:r>
      <w:r w:rsidR="00BA3B88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</w:t>
      </w:r>
      <w:r w:rsidRPr="009A05E8">
        <w:rPr>
          <w:rFonts w:ascii="Open Sans" w:hAnsi="Open Sans" w:cs="Open Sans"/>
          <w:b/>
          <w:bCs/>
          <w:i/>
          <w:iCs/>
          <w:sz w:val="24"/>
          <w:szCs w:val="24"/>
        </w:rPr>
        <w:t>stare i nowe formy nabożeńst</w:t>
      </w:r>
      <w:r w:rsidR="00E54ACA">
        <w:rPr>
          <w:rFonts w:ascii="Open Sans" w:hAnsi="Open Sans" w:cs="Open Sans"/>
          <w:b/>
          <w:bCs/>
          <w:i/>
          <w:iCs/>
          <w:sz w:val="24"/>
          <w:szCs w:val="24"/>
        </w:rPr>
        <w:t>w</w:t>
      </w:r>
      <w:r w:rsidRPr="009A05E8">
        <w:rPr>
          <w:rFonts w:ascii="Open Sans" w:hAnsi="Open Sans" w:cs="Open Sans"/>
          <w:b/>
          <w:bCs/>
          <w:i/>
          <w:iCs/>
          <w:sz w:val="24"/>
          <w:szCs w:val="24"/>
        </w:rPr>
        <w:t>.</w:t>
      </w:r>
      <w:r w:rsidRPr="009A05E8">
        <w:rPr>
          <w:rFonts w:ascii="Open Sans" w:hAnsi="Open Sans" w:cs="Open Sans"/>
          <w:sz w:val="24"/>
          <w:szCs w:val="24"/>
        </w:rPr>
        <w:t xml:space="preserve"> Wasze opinie są </w:t>
      </w:r>
      <w:r>
        <w:rPr>
          <w:rFonts w:ascii="Open Sans" w:hAnsi="Open Sans" w:cs="Open Sans"/>
          <w:sz w:val="24"/>
          <w:szCs w:val="24"/>
        </w:rPr>
        <w:t xml:space="preserve">dla nas bardzo ważne i </w:t>
      </w:r>
      <w:r w:rsidRPr="009A05E8">
        <w:rPr>
          <w:rFonts w:ascii="Open Sans" w:hAnsi="Open Sans" w:cs="Open Sans"/>
          <w:sz w:val="24"/>
          <w:szCs w:val="24"/>
        </w:rPr>
        <w:t>pomogą nam lepiej zrozumieć, czego naprawdę potrzebujemy.</w:t>
      </w:r>
      <w:r w:rsidR="00BA3B88">
        <w:rPr>
          <w:rFonts w:ascii="Open Sans" w:hAnsi="Open Sans" w:cs="Open Sans"/>
          <w:sz w:val="24"/>
          <w:szCs w:val="24"/>
        </w:rPr>
        <w:t xml:space="preserve"> </w:t>
      </w:r>
    </w:p>
    <w:p w14:paraId="21EC29BF" w14:textId="10364DE8" w:rsidR="004D6324" w:rsidRPr="009A05E8" w:rsidRDefault="004D6324" w:rsidP="00BA3B88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Na najbliższym Campie w Zatoniu odbędzie się specjalna debata poświęcona właśnie temu zagadnieniu. </w:t>
      </w:r>
    </w:p>
    <w:p w14:paraId="7A4349CD" w14:textId="77777777" w:rsidR="009A05E8" w:rsidRPr="009A05E8" w:rsidRDefault="009A05E8" w:rsidP="00BA3B88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9A05E8">
        <w:rPr>
          <w:rFonts w:ascii="Open Sans" w:hAnsi="Open Sans" w:cs="Open Sans"/>
          <w:sz w:val="24"/>
          <w:szCs w:val="24"/>
        </w:rPr>
        <w:t xml:space="preserve">Prosimy o poświęcenie kilku minut na wypełnienie ankiety. Wasze odpowiedzi są </w:t>
      </w:r>
      <w:r w:rsidRPr="009A05E8">
        <w:rPr>
          <w:rFonts w:ascii="Open Sans" w:hAnsi="Open Sans" w:cs="Open Sans"/>
          <w:sz w:val="24"/>
          <w:szCs w:val="24"/>
          <w:u w:val="single"/>
        </w:rPr>
        <w:t>całkowicie anonimowe</w:t>
      </w:r>
      <w:r w:rsidRPr="009A05E8">
        <w:rPr>
          <w:rFonts w:ascii="Open Sans" w:hAnsi="Open Sans" w:cs="Open Sans"/>
          <w:sz w:val="24"/>
          <w:szCs w:val="24"/>
        </w:rPr>
        <w:t>, więc możecie śmiało dzielić się swoimi poglądami.</w:t>
      </w:r>
    </w:p>
    <w:p w14:paraId="2B946D00" w14:textId="70BA7A03" w:rsidR="009A05E8" w:rsidRPr="009A05E8" w:rsidRDefault="00000000" w:rsidP="009A05E8">
      <w:pPr>
        <w:spacing w:line="360" w:lineRule="auto"/>
        <w:jc w:val="center"/>
        <w:rPr>
          <w:rFonts w:ascii="Open Sans" w:hAnsi="Open Sans" w:cs="Open Sans"/>
          <w:sz w:val="32"/>
          <w:szCs w:val="32"/>
        </w:rPr>
      </w:pPr>
      <w:hyperlink r:id="rId7" w:history="1">
        <w:r w:rsidR="009A05E8" w:rsidRPr="009A05E8">
          <w:rPr>
            <w:rStyle w:val="Hipercze"/>
            <w:rFonts w:ascii="Open Sans" w:hAnsi="Open Sans" w:cs="Open Sans"/>
            <w:b/>
            <w:bCs/>
            <w:sz w:val="32"/>
            <w:szCs w:val="32"/>
          </w:rPr>
          <w:t>WYPEŁNIAM ANKIETĘ</w:t>
        </w:r>
      </w:hyperlink>
    </w:p>
    <w:p w14:paraId="5451E3EA" w14:textId="1BFFDDCD" w:rsidR="009A05E8" w:rsidRDefault="009A05E8" w:rsidP="009A05E8">
      <w:pPr>
        <w:spacing w:line="360" w:lineRule="auto"/>
        <w:rPr>
          <w:rFonts w:ascii="Open Sans" w:hAnsi="Open Sans" w:cs="Open Sans"/>
          <w:sz w:val="24"/>
          <w:szCs w:val="24"/>
        </w:rPr>
      </w:pPr>
      <w:r w:rsidRPr="009A05E8">
        <w:rPr>
          <w:rFonts w:ascii="Open Sans" w:hAnsi="Open Sans" w:cs="Open Sans"/>
          <w:sz w:val="24"/>
          <w:szCs w:val="24"/>
        </w:rPr>
        <w:t>Nie czekajcie! Wasze głosy mają znaczenie</w:t>
      </w:r>
      <w:r>
        <w:rPr>
          <w:rFonts w:ascii="Open Sans" w:hAnsi="Open Sans" w:cs="Open Sans"/>
          <w:sz w:val="24"/>
          <w:szCs w:val="24"/>
        </w:rPr>
        <w:t>!</w:t>
      </w:r>
    </w:p>
    <w:p w14:paraId="327ECD96" w14:textId="0B57BD88" w:rsidR="009A05E8" w:rsidRPr="009A05E8" w:rsidRDefault="009A05E8" w:rsidP="009A05E8">
      <w:pPr>
        <w:spacing w:line="360" w:lineRule="auto"/>
        <w:ind w:left="5664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/>
      </w:r>
      <w:r w:rsidRPr="009A05E8">
        <w:rPr>
          <w:rFonts w:ascii="Open Sans" w:hAnsi="Open Sans" w:cs="Open Sans"/>
          <w:sz w:val="24"/>
          <w:szCs w:val="24"/>
        </w:rPr>
        <w:t>Z wyrazami szacunku,</w:t>
      </w:r>
    </w:p>
    <w:p w14:paraId="54DF4FAB" w14:textId="44203519" w:rsidR="0006760E" w:rsidRPr="009A05E8" w:rsidRDefault="009A05E8" w:rsidP="009A05E8">
      <w:pPr>
        <w:spacing w:line="276" w:lineRule="auto"/>
        <w:ind w:left="5664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Daniel Kluska</w:t>
      </w:r>
    </w:p>
    <w:sectPr w:rsidR="0006760E" w:rsidRPr="009A05E8" w:rsidSect="00202CF0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E541" w14:textId="77777777" w:rsidR="00E1680C" w:rsidRDefault="00E1680C">
      <w:pPr>
        <w:spacing w:after="0" w:line="240" w:lineRule="auto"/>
      </w:pPr>
      <w:r>
        <w:separator/>
      </w:r>
    </w:p>
  </w:endnote>
  <w:endnote w:type="continuationSeparator" w:id="0">
    <w:p w14:paraId="54029433" w14:textId="77777777" w:rsidR="00E1680C" w:rsidRDefault="00E1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Times New Roman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altName w:val="Times New Roman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445798C7" w14:textId="77777777" w:rsidR="00B0519C" w:rsidRDefault="00A3781B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8CD465" w14:textId="77777777" w:rsidR="00B0519C" w:rsidRDefault="00B05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E887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62336" behindDoc="0" locked="0" layoutInCell="1" allowOverlap="1" wp14:anchorId="47B6A8E9" wp14:editId="457ADA8D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019475B0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77390F8" w14:textId="77777777" w:rsidR="00B0519C" w:rsidRPr="00354D71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78D3E21" w14:textId="77777777" w:rsidR="00B0519C" w:rsidRPr="00066B2F" w:rsidRDefault="00A3781B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30955A98" w14:textId="77777777" w:rsidR="00B0519C" w:rsidRPr="00066B2F" w:rsidRDefault="00B0519C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6CC1548E" w14:textId="77777777" w:rsidR="00B0519C" w:rsidRPr="00066B2F" w:rsidRDefault="00A3781B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4FD5B589" w14:textId="77777777" w:rsidR="00B0519C" w:rsidRPr="00066B2F" w:rsidRDefault="00A3781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9EE0" w14:textId="77777777" w:rsidR="00E1680C" w:rsidRDefault="00E1680C">
      <w:pPr>
        <w:spacing w:after="0" w:line="240" w:lineRule="auto"/>
      </w:pPr>
      <w:r>
        <w:separator/>
      </w:r>
    </w:p>
  </w:footnote>
  <w:footnote w:type="continuationSeparator" w:id="0">
    <w:p w14:paraId="1C88EB11" w14:textId="77777777" w:rsidR="00E1680C" w:rsidRDefault="00E1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A0D2" w14:textId="77777777" w:rsidR="00B0519C" w:rsidRPr="004F7EEE" w:rsidRDefault="00A3781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6511CE1A" wp14:editId="771CB86C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C068A" wp14:editId="4AF3A6FC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6D83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59FD00" wp14:editId="174B883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51F3276" w14:textId="77777777" w:rsidR="00B0519C" w:rsidRPr="00AF66DB" w:rsidRDefault="00A3781B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9F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151F3276" w14:textId="77777777" w:rsidR="00B0519C" w:rsidRPr="00AF66DB" w:rsidRDefault="00A3781B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FF35A99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65E79644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007CA41F" w14:textId="77777777" w:rsidR="00B0519C" w:rsidRPr="004F7EEE" w:rsidRDefault="00A3781B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C67"/>
    <w:multiLevelType w:val="hybridMultilevel"/>
    <w:tmpl w:val="0D76B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826BB"/>
    <w:multiLevelType w:val="hybridMultilevel"/>
    <w:tmpl w:val="24E49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31F22"/>
    <w:multiLevelType w:val="hybridMultilevel"/>
    <w:tmpl w:val="4B2EB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4400">
    <w:abstractNumId w:val="2"/>
  </w:num>
  <w:num w:numId="2" w16cid:durableId="787286338">
    <w:abstractNumId w:val="1"/>
  </w:num>
  <w:num w:numId="3" w16cid:durableId="132161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D"/>
    <w:rsid w:val="00023F33"/>
    <w:rsid w:val="000571A4"/>
    <w:rsid w:val="00067168"/>
    <w:rsid w:val="0006760E"/>
    <w:rsid w:val="000D52B1"/>
    <w:rsid w:val="00202CF0"/>
    <w:rsid w:val="00244252"/>
    <w:rsid w:val="002A1B2F"/>
    <w:rsid w:val="00382275"/>
    <w:rsid w:val="003B7C58"/>
    <w:rsid w:val="004A7B9B"/>
    <w:rsid w:val="004D6324"/>
    <w:rsid w:val="0058138B"/>
    <w:rsid w:val="0059643B"/>
    <w:rsid w:val="005A2B9A"/>
    <w:rsid w:val="005F7A3E"/>
    <w:rsid w:val="006B73D5"/>
    <w:rsid w:val="007968CD"/>
    <w:rsid w:val="007F458B"/>
    <w:rsid w:val="008556FB"/>
    <w:rsid w:val="008666B9"/>
    <w:rsid w:val="0094324C"/>
    <w:rsid w:val="009A05E8"/>
    <w:rsid w:val="00A3781B"/>
    <w:rsid w:val="00A6386C"/>
    <w:rsid w:val="00B0519C"/>
    <w:rsid w:val="00B33366"/>
    <w:rsid w:val="00B70AE3"/>
    <w:rsid w:val="00B86336"/>
    <w:rsid w:val="00BA3B88"/>
    <w:rsid w:val="00C42600"/>
    <w:rsid w:val="00C51C46"/>
    <w:rsid w:val="00C807CA"/>
    <w:rsid w:val="00D26D0F"/>
    <w:rsid w:val="00D33B91"/>
    <w:rsid w:val="00DA2B54"/>
    <w:rsid w:val="00DB268A"/>
    <w:rsid w:val="00E1680C"/>
    <w:rsid w:val="00E5326F"/>
    <w:rsid w:val="00E54ACA"/>
    <w:rsid w:val="00E56608"/>
    <w:rsid w:val="00E6034C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B53"/>
  <w15:chartTrackingRefBased/>
  <w15:docId w15:val="{31791979-48E7-2C44-89B6-041AF2F4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8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7968CD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1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968CD"/>
    <w:rPr>
      <w:rFonts w:eastAsiaTheme="minorEastAsia" w:cs="AdventSans-Logo"/>
      <w:sz w:val="28"/>
      <w:szCs w:val="2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968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968CD"/>
  </w:style>
  <w:style w:type="paragraph" w:styleId="Tekstpodstawowy">
    <w:name w:val="Body Text"/>
    <w:basedOn w:val="Normalny"/>
    <w:link w:val="TekstpodstawowyZnak"/>
    <w:uiPriority w:val="1"/>
    <w:qFormat/>
    <w:rsid w:val="007968CD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68CD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968CD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7968CD"/>
  </w:style>
  <w:style w:type="character" w:styleId="Hipercze">
    <w:name w:val="Hyperlink"/>
    <w:basedOn w:val="Domylnaczcionkaakapitu"/>
    <w:uiPriority w:val="99"/>
    <w:unhideWhenUsed/>
    <w:rsid w:val="007968CD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9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A1B2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8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336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06760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67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5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kf7nKSjBtxN6PEjE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61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Daniel Kluska</cp:lastModifiedBy>
  <cp:revision>27</cp:revision>
  <cp:lastPrinted>2024-04-18T08:24:00Z</cp:lastPrinted>
  <dcterms:created xsi:type="dcterms:W3CDTF">2024-04-18T08:11:00Z</dcterms:created>
  <dcterms:modified xsi:type="dcterms:W3CDTF">2024-07-08T22:01:00Z</dcterms:modified>
</cp:coreProperties>
</file>