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187B1" w14:textId="77777777" w:rsidR="00CD07A5" w:rsidRDefault="00000000">
      <w:r>
        <w:rPr>
          <w:noProof/>
        </w:rPr>
        <w:drawing>
          <wp:inline distT="114300" distB="114300" distL="114300" distR="114300" wp14:anchorId="4965C6D1" wp14:editId="608919FD">
            <wp:extent cx="5731200" cy="3225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F70C3" w14:textId="77777777" w:rsidR="00CD07A5" w:rsidRDefault="00CD07A5"/>
    <w:p w14:paraId="37E5AC0D" w14:textId="77777777" w:rsidR="00CD07A5" w:rsidRDefault="00000000">
      <w:r>
        <w:t>Obóz młodzieżowy RESET</w:t>
      </w:r>
    </w:p>
    <w:p w14:paraId="010645F1" w14:textId="77777777" w:rsidR="00CD07A5" w:rsidRDefault="00CD07A5"/>
    <w:p w14:paraId="68B5F282" w14:textId="77777777" w:rsidR="00CD07A5" w:rsidRDefault="00000000">
      <w:r>
        <w:t xml:space="preserve">Zapraszamy do skorzystania z wyjątkowego wydarzenia dla młodzieży. </w:t>
      </w:r>
    </w:p>
    <w:p w14:paraId="27255BC4" w14:textId="77777777" w:rsidR="00CD07A5" w:rsidRDefault="00000000">
      <w:r>
        <w:t xml:space="preserve">kiedy: 4-11 sierpnia 2024 </w:t>
      </w:r>
    </w:p>
    <w:p w14:paraId="5F3E3AC7" w14:textId="77777777" w:rsidR="00CD07A5" w:rsidRDefault="00000000">
      <w:r>
        <w:t xml:space="preserve">gdzie: Stadnina Koni Huculskich TABUN, Polana k. Ustrzyk Dolnych </w:t>
      </w:r>
    </w:p>
    <w:p w14:paraId="7161D68E" w14:textId="77777777" w:rsidR="00CD07A5" w:rsidRDefault="00000000">
      <w:r>
        <w:t xml:space="preserve">przedział wiekowy: 14-20 lat </w:t>
      </w:r>
    </w:p>
    <w:p w14:paraId="517105DD" w14:textId="77777777" w:rsidR="00CD07A5" w:rsidRDefault="00000000">
      <w:r>
        <w:t xml:space="preserve">koszt: 600 zł od osoby (wydarzenie jest dofinansowane) </w:t>
      </w:r>
    </w:p>
    <w:p w14:paraId="77FAC7EC" w14:textId="77777777" w:rsidR="00CD07A5" w:rsidRDefault="00CD07A5"/>
    <w:p w14:paraId="6AD4A45D" w14:textId="77777777" w:rsidR="00CD07A5" w:rsidRDefault="00000000">
      <w:r>
        <w:t xml:space="preserve">Dojazd we własnym zakresie natomiast możemy pomóc w zorganizowaniu dojazdu uczestnika. Jeżeli cena miałaby być przeszkodą uczestnictwa to prosimy o kontakt! </w:t>
      </w:r>
    </w:p>
    <w:p w14:paraId="7AB278BF" w14:textId="77777777" w:rsidR="00CD07A5" w:rsidRDefault="00CD07A5"/>
    <w:p w14:paraId="2BCF260F" w14:textId="77777777" w:rsidR="00CD07A5" w:rsidRDefault="00000000">
      <w:r>
        <w:t xml:space="preserve">cel: zresetowanie się – czas oderwania od technologii oraz codziennych obowiązków i stresów, aby móc odpocząć, przemyśleć swoje życie, nabyć praktyczne umiejętności i zainspirować się do pozytywnych zmian </w:t>
      </w:r>
    </w:p>
    <w:p w14:paraId="44F3CBDD" w14:textId="77777777" w:rsidR="00CD07A5" w:rsidRDefault="00000000">
      <w:r>
        <w:t xml:space="preserve">noclegi: w pokojach, na łóżkach we własnym śpiworze </w:t>
      </w:r>
    </w:p>
    <w:p w14:paraId="57E0C2E3" w14:textId="77777777" w:rsidR="00CD07A5" w:rsidRDefault="00000000">
      <w:r>
        <w:t xml:space="preserve">wyżywienie: wegetariańskie </w:t>
      </w:r>
    </w:p>
    <w:p w14:paraId="64A163FE" w14:textId="77777777" w:rsidR="00CD07A5" w:rsidRDefault="00000000">
      <w:r>
        <w:t xml:space="preserve">w programie: </w:t>
      </w:r>
    </w:p>
    <w:p w14:paraId="1E85E5D6" w14:textId="77777777" w:rsidR="00CD07A5" w:rsidRDefault="00000000">
      <w:r>
        <w:t xml:space="preserve">– spacery i wycieczki w przyrodzie </w:t>
      </w:r>
    </w:p>
    <w:p w14:paraId="11CEFF10" w14:textId="77777777" w:rsidR="00CD07A5" w:rsidRDefault="00000000">
      <w:r>
        <w:t xml:space="preserve">– praktyczne warsztaty </w:t>
      </w:r>
    </w:p>
    <w:p w14:paraId="4D1BC4C1" w14:textId="77777777" w:rsidR="00CD07A5" w:rsidRDefault="00000000">
      <w:r>
        <w:t xml:space="preserve">– zajęcia integracyjne </w:t>
      </w:r>
    </w:p>
    <w:p w14:paraId="3D5805F1" w14:textId="77777777" w:rsidR="00CD07A5" w:rsidRDefault="00000000">
      <w:r>
        <w:t xml:space="preserve">– wspólne wielbienie Boga </w:t>
      </w:r>
    </w:p>
    <w:p w14:paraId="74E8C29E" w14:textId="77777777" w:rsidR="00CD07A5" w:rsidRDefault="00000000">
      <w:r>
        <w:t xml:space="preserve">– wyjście do stada koni (jest możliwość skorzystania z jazdy konnej w stadninie za dodatkową opłatą) </w:t>
      </w:r>
    </w:p>
    <w:p w14:paraId="207F1FF6" w14:textId="77777777" w:rsidR="00CD07A5" w:rsidRDefault="00CD07A5"/>
    <w:p w14:paraId="57C205CF" w14:textId="0A8D20F6" w:rsidR="00CD07A5" w:rsidRDefault="00000000">
      <w:r>
        <w:t xml:space="preserve">organizatorzy: Roksana </w:t>
      </w:r>
      <w:proofErr w:type="spellStart"/>
      <w:r>
        <w:t>Bilicz</w:t>
      </w:r>
      <w:proofErr w:type="spellEnd"/>
      <w:r>
        <w:t>, Maria Jaworska-</w:t>
      </w:r>
      <w:proofErr w:type="spellStart"/>
      <w:r>
        <w:t>Trzop</w:t>
      </w:r>
      <w:proofErr w:type="spellEnd"/>
      <w:r>
        <w:t>, Dawid Fajkowski, Mateusz Żurek</w:t>
      </w:r>
    </w:p>
    <w:sectPr w:rsidR="00CD07A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7A5"/>
    <w:rsid w:val="00274A2E"/>
    <w:rsid w:val="003E527B"/>
    <w:rsid w:val="00CD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9F882E"/>
  <w15:docId w15:val="{4371B2ED-8937-4A45-900E-A4128553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2</TotalTime>
  <Pages>1</Pages>
  <Words>147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Kluska</cp:lastModifiedBy>
  <cp:revision>2</cp:revision>
  <dcterms:created xsi:type="dcterms:W3CDTF">2024-06-26T15:54:00Z</dcterms:created>
  <dcterms:modified xsi:type="dcterms:W3CDTF">2024-06-26T16:06:00Z</dcterms:modified>
</cp:coreProperties>
</file>